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957" w:rsidRPr="008A1FBC" w:rsidRDefault="00E34957" w:rsidP="008A1FBC">
      <w:pPr>
        <w:spacing w:line="520" w:lineRule="exact"/>
        <w:jc w:val="center"/>
        <w:rPr>
          <w:rFonts w:ascii="华文中宋" w:eastAsia="华文中宋" w:hAnsi="华文中宋"/>
          <w:b/>
          <w:kern w:val="44"/>
          <w:sz w:val="44"/>
          <w:szCs w:val="44"/>
        </w:rPr>
      </w:pPr>
      <w:r w:rsidRPr="008A1FBC">
        <w:rPr>
          <w:rFonts w:ascii="华文中宋" w:eastAsia="华文中宋" w:hAnsi="华文中宋"/>
          <w:b/>
          <w:kern w:val="44"/>
          <w:sz w:val="44"/>
          <w:szCs w:val="44"/>
        </w:rPr>
        <w:t>NET</w:t>
      </w:r>
      <w:r w:rsidRPr="008A1FBC">
        <w:rPr>
          <w:rFonts w:ascii="华文中宋" w:eastAsia="华文中宋" w:hAnsi="华文中宋" w:hint="eastAsia"/>
          <w:b/>
          <w:kern w:val="44"/>
          <w:sz w:val="44"/>
          <w:szCs w:val="44"/>
        </w:rPr>
        <w:t>在线考试紧急事件处理预案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b/>
          <w:kern w:val="44"/>
          <w:sz w:val="28"/>
          <w:szCs w:val="28"/>
        </w:rPr>
      </w:pPr>
      <w:r w:rsidRPr="008A1FBC">
        <w:rPr>
          <w:rFonts w:ascii="仿宋_GB2312" w:eastAsia="仿宋_GB2312" w:hAnsi="等线"/>
          <w:b/>
          <w:kern w:val="44"/>
          <w:sz w:val="28"/>
          <w:szCs w:val="28"/>
        </w:rPr>
        <w:t>1.</w:t>
      </w:r>
      <w:r w:rsidRPr="008A1FBC">
        <w:rPr>
          <w:rFonts w:ascii="仿宋_GB2312" w:eastAsia="仿宋_GB2312" w:hAnsi="等线"/>
          <w:b/>
          <w:kern w:val="44"/>
          <w:sz w:val="28"/>
          <w:szCs w:val="28"/>
        </w:rPr>
        <w:tab/>
      </w:r>
      <w:r w:rsidRPr="008A1FBC">
        <w:rPr>
          <w:rFonts w:ascii="仿宋_GB2312" w:eastAsia="仿宋_GB2312" w:hAnsi="等线" w:hint="eastAsia"/>
          <w:b/>
          <w:kern w:val="44"/>
          <w:sz w:val="28"/>
          <w:szCs w:val="28"/>
        </w:rPr>
        <w:t>在签到表中无法找到该考生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b/>
          <w:kern w:val="44"/>
          <w:sz w:val="28"/>
          <w:szCs w:val="28"/>
        </w:rPr>
      </w:pP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答：签到表上没有名字</w:t>
      </w:r>
      <w:r w:rsidRPr="008A1FBC">
        <w:rPr>
          <w:rFonts w:ascii="仿宋_GB2312" w:eastAsia="仿宋_GB2312" w:hAnsi="等线"/>
          <w:kern w:val="44"/>
          <w:sz w:val="28"/>
          <w:szCs w:val="28"/>
        </w:rPr>
        <w:t>,</w:t>
      </w: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但本人急切希望考试的可出示其学生证，待正式开考后如有剩余机位，允许其使用备用账号进行考试，监考老师在《备用账号使用表》上做好记录（将其姓名、身份证号、手机号对应帐号填写完整）。考试结束后，提交主控在第一时间将备用账号的使用情况反馈给纪子瑜。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b/>
          <w:kern w:val="44"/>
          <w:sz w:val="28"/>
          <w:szCs w:val="28"/>
        </w:rPr>
      </w:pPr>
      <w:r w:rsidRPr="008A1FBC">
        <w:rPr>
          <w:rFonts w:ascii="仿宋_GB2312" w:eastAsia="仿宋_GB2312" w:hAnsi="等线"/>
          <w:b/>
          <w:kern w:val="44"/>
          <w:sz w:val="28"/>
          <w:szCs w:val="28"/>
        </w:rPr>
        <w:t>2.</w:t>
      </w:r>
      <w:r w:rsidRPr="008A1FBC">
        <w:rPr>
          <w:rFonts w:ascii="仿宋_GB2312" w:eastAsia="仿宋_GB2312" w:hAnsi="等线"/>
          <w:b/>
          <w:kern w:val="44"/>
          <w:sz w:val="28"/>
          <w:szCs w:val="28"/>
        </w:rPr>
        <w:tab/>
      </w:r>
      <w:r w:rsidRPr="008A1FBC">
        <w:rPr>
          <w:rFonts w:ascii="仿宋_GB2312" w:eastAsia="仿宋_GB2312" w:hAnsi="等线" w:hint="eastAsia"/>
          <w:b/>
          <w:kern w:val="44"/>
          <w:sz w:val="28"/>
          <w:szCs w:val="28"/>
        </w:rPr>
        <w:t>试题下载速度缓慢或无法下载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kern w:val="44"/>
          <w:sz w:val="28"/>
          <w:szCs w:val="28"/>
        </w:rPr>
      </w:pP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答：点击“开始作答”按钮后不能进入试卷时，请学生重复刷新浏览器直至试题出现。如某教室大面积出现此问题，请联系主控让考点技术人员检查网络链接是否正常。如果网络正常，可尝试分批次、错峰下载试题，同时安抚考生情绪（考试开始延时的，不会影响试卷计时）。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b/>
          <w:kern w:val="44"/>
          <w:sz w:val="28"/>
          <w:szCs w:val="28"/>
        </w:rPr>
      </w:pPr>
      <w:r w:rsidRPr="008A1FBC">
        <w:rPr>
          <w:rFonts w:ascii="仿宋_GB2312" w:eastAsia="仿宋_GB2312" w:hAnsi="等线"/>
          <w:b/>
          <w:kern w:val="44"/>
          <w:sz w:val="28"/>
          <w:szCs w:val="28"/>
        </w:rPr>
        <w:t>3.</w:t>
      </w:r>
      <w:r w:rsidRPr="008A1FBC">
        <w:rPr>
          <w:rFonts w:ascii="仿宋_GB2312" w:eastAsia="仿宋_GB2312" w:hAnsi="等线"/>
          <w:b/>
          <w:kern w:val="44"/>
          <w:sz w:val="28"/>
          <w:szCs w:val="28"/>
        </w:rPr>
        <w:tab/>
      </w:r>
      <w:r w:rsidRPr="008A1FBC">
        <w:rPr>
          <w:rFonts w:ascii="仿宋_GB2312" w:eastAsia="仿宋_GB2312" w:hAnsi="等线" w:hint="eastAsia"/>
          <w:b/>
          <w:kern w:val="44"/>
          <w:sz w:val="28"/>
          <w:szCs w:val="28"/>
        </w:rPr>
        <w:t>学生机答题过程中电脑死机或断电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kern w:val="44"/>
          <w:sz w:val="28"/>
          <w:szCs w:val="28"/>
        </w:rPr>
      </w:pP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答：请重启机器或者直接更换备用机考试，重新登录后学生可以继续作答。如大面积出现此问题，请联系主控让考点技术人员更换备用机房。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b/>
          <w:kern w:val="44"/>
          <w:sz w:val="28"/>
          <w:szCs w:val="28"/>
        </w:rPr>
      </w:pPr>
      <w:r w:rsidRPr="008A1FBC">
        <w:rPr>
          <w:rFonts w:ascii="仿宋_GB2312" w:eastAsia="仿宋_GB2312" w:hAnsi="等线"/>
          <w:b/>
          <w:kern w:val="44"/>
          <w:sz w:val="28"/>
          <w:szCs w:val="28"/>
        </w:rPr>
        <w:t>4.</w:t>
      </w:r>
      <w:r w:rsidRPr="008A1FBC">
        <w:rPr>
          <w:rFonts w:ascii="仿宋_GB2312" w:eastAsia="仿宋_GB2312" w:hAnsi="等线"/>
          <w:b/>
          <w:kern w:val="44"/>
          <w:sz w:val="28"/>
          <w:szCs w:val="28"/>
        </w:rPr>
        <w:tab/>
      </w:r>
      <w:r w:rsidRPr="008A1FBC">
        <w:rPr>
          <w:rFonts w:ascii="仿宋_GB2312" w:eastAsia="仿宋_GB2312" w:hAnsi="等线" w:hint="eastAsia"/>
          <w:b/>
          <w:kern w:val="44"/>
          <w:sz w:val="28"/>
          <w:szCs w:val="28"/>
        </w:rPr>
        <w:t>考试过程中出现</w:t>
      </w:r>
      <w:r w:rsidRPr="008A1FBC">
        <w:rPr>
          <w:rFonts w:ascii="仿宋_GB2312" w:eastAsia="仿宋_GB2312" w:hAnsi="µÈÏß Western" w:hint="eastAsia"/>
          <w:b/>
          <w:kern w:val="44"/>
          <w:sz w:val="28"/>
          <w:szCs w:val="28"/>
        </w:rPr>
        <w:t>“</w:t>
      </w:r>
      <w:r w:rsidRPr="008A1FBC">
        <w:rPr>
          <w:rFonts w:ascii="仿宋_GB2312" w:eastAsia="仿宋_GB2312" w:hAnsi="等线" w:hint="eastAsia"/>
          <w:b/>
          <w:kern w:val="44"/>
          <w:sz w:val="28"/>
          <w:szCs w:val="28"/>
        </w:rPr>
        <w:t>试卷自动保存失败</w:t>
      </w:r>
      <w:r w:rsidRPr="008A1FBC">
        <w:rPr>
          <w:rFonts w:ascii="仿宋_GB2312" w:eastAsia="仿宋_GB2312" w:hAnsi="µÈÏß Western" w:hint="eastAsia"/>
          <w:b/>
          <w:kern w:val="44"/>
          <w:sz w:val="28"/>
          <w:szCs w:val="28"/>
        </w:rPr>
        <w:t>”</w:t>
      </w:r>
      <w:r w:rsidRPr="008A1FBC">
        <w:rPr>
          <w:rFonts w:ascii="仿宋_GB2312" w:eastAsia="仿宋_GB2312" w:hAnsi="等线" w:hint="eastAsia"/>
          <w:b/>
          <w:kern w:val="44"/>
          <w:sz w:val="28"/>
          <w:szCs w:val="28"/>
        </w:rPr>
        <w:t>提示</w:t>
      </w:r>
    </w:p>
    <w:p w:rsidR="00E34957" w:rsidRPr="008A1FBC" w:rsidRDefault="00E34957" w:rsidP="008A1FBC">
      <w:pPr>
        <w:pStyle w:val="ListParagraph"/>
        <w:numPr>
          <w:ilvl w:val="0"/>
          <w:numId w:val="4"/>
        </w:numPr>
        <w:spacing w:line="520" w:lineRule="exact"/>
        <w:ind w:firstLineChars="0"/>
        <w:rPr>
          <w:rFonts w:ascii="仿宋_GB2312" w:eastAsia="仿宋_GB2312" w:hAnsi="等线"/>
          <w:kern w:val="44"/>
          <w:sz w:val="28"/>
          <w:szCs w:val="28"/>
        </w:rPr>
      </w:pP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偶尔出现一次，关闭提示框继续答题；</w:t>
      </w:r>
    </w:p>
    <w:p w:rsidR="00E34957" w:rsidRPr="008A1FBC" w:rsidRDefault="00E34957" w:rsidP="008A1FBC">
      <w:pPr>
        <w:pStyle w:val="ListParagraph"/>
        <w:numPr>
          <w:ilvl w:val="0"/>
          <w:numId w:val="4"/>
        </w:numPr>
        <w:spacing w:line="520" w:lineRule="exact"/>
        <w:ind w:firstLineChars="0"/>
        <w:rPr>
          <w:rFonts w:ascii="仿宋_GB2312" w:eastAsia="仿宋_GB2312" w:hAnsi="等线"/>
          <w:kern w:val="44"/>
          <w:sz w:val="28"/>
          <w:szCs w:val="28"/>
        </w:rPr>
      </w:pP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个别学生频繁出现，意味着该生的电脑网络出现问题，可以让学生先把答案记在草稿纸上再更换备用机，重新登录后如果发现答案减少，可以录入草稿纸上的答案。</w:t>
      </w:r>
    </w:p>
    <w:p w:rsidR="00E34957" w:rsidRPr="008A1FBC" w:rsidRDefault="00E34957" w:rsidP="008A1FBC">
      <w:pPr>
        <w:pStyle w:val="ListParagraph"/>
        <w:numPr>
          <w:ilvl w:val="0"/>
          <w:numId w:val="4"/>
        </w:numPr>
        <w:spacing w:line="520" w:lineRule="exact"/>
        <w:ind w:firstLineChars="0"/>
        <w:rPr>
          <w:rFonts w:ascii="仿宋_GB2312" w:eastAsia="仿宋_GB2312" w:hAnsi="等线"/>
          <w:kern w:val="44"/>
          <w:sz w:val="28"/>
          <w:szCs w:val="28"/>
        </w:rPr>
      </w:pP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多数学生频繁出现，意味着整个机房的局域网出现问题，采取以下两个措施：一是找机房技术人员检查管理机和局域网；二是让所有考生将答案抄在答题纸上，如果是管理机的问题，则需要更换机房或管理机；如果是局域网的问题，且技术能在短期内排除问题，只要网络连通，答案将被自动保存；如果短期内不能解决，就需要更换机房或管理机。</w:t>
      </w:r>
    </w:p>
    <w:p w:rsidR="00E34957" w:rsidRPr="008A1FBC" w:rsidRDefault="00E34957" w:rsidP="008A1FBC">
      <w:pPr>
        <w:pStyle w:val="ListParagraph"/>
        <w:numPr>
          <w:ilvl w:val="0"/>
          <w:numId w:val="4"/>
        </w:numPr>
        <w:spacing w:line="520" w:lineRule="exact"/>
        <w:ind w:firstLineChars="0"/>
        <w:rPr>
          <w:rFonts w:ascii="仿宋_GB2312" w:eastAsia="仿宋_GB2312" w:hAnsi="等线"/>
          <w:kern w:val="44"/>
          <w:sz w:val="28"/>
          <w:szCs w:val="28"/>
        </w:rPr>
      </w:pP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更换机房后，考生的考试时间会停止在网络断掉的一刻，而不是浏览器关闭的时间，所以学生重新登录后会看到剩余时间会比较多。这时可安抚学生同样的试题用了比别人更多的时间来答题，竞争会更有优势。</w:t>
      </w:r>
    </w:p>
    <w:p w:rsidR="00E34957" w:rsidRPr="008A1FBC" w:rsidRDefault="00E34957" w:rsidP="008A1FBC">
      <w:pPr>
        <w:pStyle w:val="ListParagraph"/>
        <w:numPr>
          <w:ilvl w:val="0"/>
          <w:numId w:val="4"/>
        </w:numPr>
        <w:spacing w:line="520" w:lineRule="exact"/>
        <w:ind w:firstLineChars="0"/>
        <w:rPr>
          <w:rFonts w:ascii="仿宋_GB2312" w:eastAsia="仿宋_GB2312" w:hAnsi="等线"/>
          <w:kern w:val="44"/>
          <w:sz w:val="28"/>
          <w:szCs w:val="28"/>
        </w:rPr>
      </w:pP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如果条件允许，每个机房可布置两台管理机，一台使用，一台备用。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b/>
          <w:kern w:val="44"/>
          <w:sz w:val="28"/>
          <w:szCs w:val="28"/>
        </w:rPr>
      </w:pPr>
      <w:r w:rsidRPr="008A1FBC">
        <w:rPr>
          <w:rFonts w:ascii="仿宋_GB2312" w:eastAsia="仿宋_GB2312" w:hAnsi="等线"/>
          <w:b/>
          <w:kern w:val="44"/>
          <w:sz w:val="28"/>
          <w:szCs w:val="28"/>
        </w:rPr>
        <w:t>5.</w:t>
      </w:r>
      <w:r w:rsidRPr="008A1FBC">
        <w:rPr>
          <w:rFonts w:ascii="仿宋_GB2312" w:eastAsia="仿宋_GB2312" w:hAnsi="等线" w:hint="eastAsia"/>
          <w:b/>
          <w:kern w:val="44"/>
          <w:sz w:val="28"/>
          <w:szCs w:val="28"/>
        </w:rPr>
        <w:t>试题或试题图片无法显示或显示不全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kern w:val="44"/>
          <w:sz w:val="28"/>
          <w:szCs w:val="28"/>
        </w:rPr>
      </w:pP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答：原因有二：一是浏览器的版本较低，浏览器要求是</w:t>
      </w:r>
      <w:r w:rsidRPr="008A1FBC">
        <w:rPr>
          <w:rFonts w:ascii="仿宋_GB2312" w:eastAsia="仿宋_GB2312" w:hAnsi="等线"/>
          <w:kern w:val="44"/>
          <w:sz w:val="28"/>
          <w:szCs w:val="28"/>
        </w:rPr>
        <w:t>IE8.0</w:t>
      </w: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、火狐或</w:t>
      </w:r>
      <w:r w:rsidRPr="008A1FBC">
        <w:rPr>
          <w:rFonts w:ascii="仿宋_GB2312" w:eastAsia="仿宋_GB2312" w:hAnsi="等线"/>
          <w:kern w:val="44"/>
          <w:sz w:val="28"/>
          <w:szCs w:val="28"/>
        </w:rPr>
        <w:t xml:space="preserve">chrome </w:t>
      </w: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浏览器；二是试题没有下载下来，请刷新浏览器（千万不要考试点击“返回”），如还不行请关闭浏览器重新登录或更换机器重新登录再试。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b/>
          <w:kern w:val="44"/>
          <w:sz w:val="28"/>
          <w:szCs w:val="28"/>
        </w:rPr>
      </w:pPr>
      <w:r w:rsidRPr="008A1FBC">
        <w:rPr>
          <w:rFonts w:ascii="仿宋_GB2312" w:eastAsia="仿宋_GB2312" w:hAnsi="等线"/>
          <w:b/>
          <w:kern w:val="44"/>
          <w:sz w:val="28"/>
          <w:szCs w:val="28"/>
        </w:rPr>
        <w:t>6.</w:t>
      </w:r>
      <w:r w:rsidRPr="008A1FBC">
        <w:rPr>
          <w:rFonts w:ascii="仿宋_GB2312" w:eastAsia="仿宋_GB2312" w:hAnsi="等线" w:hint="eastAsia"/>
          <w:b/>
          <w:kern w:val="44"/>
          <w:sz w:val="28"/>
          <w:szCs w:val="28"/>
        </w:rPr>
        <w:t>重新登录后，试题和时间怎么计算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kern w:val="44"/>
          <w:sz w:val="28"/>
          <w:szCs w:val="28"/>
        </w:rPr>
      </w:pP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答：答案和剩余时间会保存，但提醒学生中途时间要尽量节约。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b/>
          <w:kern w:val="44"/>
          <w:sz w:val="28"/>
          <w:szCs w:val="28"/>
        </w:rPr>
      </w:pPr>
      <w:r w:rsidRPr="008A1FBC">
        <w:rPr>
          <w:rFonts w:ascii="仿宋_GB2312" w:eastAsia="仿宋_GB2312" w:hAnsi="等线"/>
          <w:b/>
          <w:kern w:val="44"/>
          <w:sz w:val="28"/>
          <w:szCs w:val="28"/>
        </w:rPr>
        <w:t>7.</w:t>
      </w:r>
      <w:r w:rsidRPr="008A1FBC">
        <w:rPr>
          <w:rFonts w:ascii="仿宋_GB2312" w:eastAsia="仿宋_GB2312" w:hAnsi="等线"/>
          <w:b/>
          <w:kern w:val="44"/>
          <w:sz w:val="28"/>
          <w:szCs w:val="28"/>
        </w:rPr>
        <w:tab/>
      </w:r>
      <w:r w:rsidRPr="008A1FBC">
        <w:rPr>
          <w:rFonts w:ascii="仿宋_GB2312" w:eastAsia="仿宋_GB2312" w:hAnsi="等线" w:hint="eastAsia"/>
          <w:b/>
          <w:kern w:val="44"/>
          <w:sz w:val="28"/>
          <w:szCs w:val="28"/>
        </w:rPr>
        <w:t>试卷无法提交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kern w:val="44"/>
          <w:sz w:val="28"/>
          <w:szCs w:val="28"/>
        </w:rPr>
      </w:pP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答：请关闭浏览器重新登录或更换机器重新登录再次提交试卷，试卷列表后面出现</w:t>
      </w:r>
      <w:r w:rsidRPr="008A1FBC">
        <w:rPr>
          <w:rFonts w:ascii="仿宋_GB2312" w:eastAsia="仿宋_GB2312" w:hAnsi="µÈÏß Western" w:hint="eastAsia"/>
          <w:kern w:val="44"/>
          <w:sz w:val="28"/>
          <w:szCs w:val="28"/>
        </w:rPr>
        <w:t>“</w:t>
      </w: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已做答</w:t>
      </w:r>
      <w:r w:rsidRPr="008A1FBC">
        <w:rPr>
          <w:rFonts w:ascii="仿宋_GB2312" w:eastAsia="仿宋_GB2312" w:hAnsi="µÈÏß Western" w:hint="eastAsia"/>
          <w:kern w:val="44"/>
          <w:sz w:val="28"/>
          <w:szCs w:val="28"/>
        </w:rPr>
        <w:t>”</w:t>
      </w: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字样，则试卷提交完成。如大面积出现此问题，请联系产品组值班人员（联系方式见下表）予以解决，并且安抚考生情绪，让他们稍作等待，不要离开考场或频繁重复尝试。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b/>
          <w:kern w:val="44"/>
          <w:sz w:val="28"/>
          <w:szCs w:val="28"/>
        </w:rPr>
      </w:pPr>
      <w:r w:rsidRPr="008A1FBC">
        <w:rPr>
          <w:rFonts w:ascii="仿宋_GB2312" w:eastAsia="仿宋_GB2312" w:hAnsi="等线"/>
          <w:b/>
          <w:kern w:val="44"/>
          <w:sz w:val="28"/>
          <w:szCs w:val="28"/>
        </w:rPr>
        <w:t>8.</w:t>
      </w:r>
      <w:r w:rsidRPr="008A1FBC">
        <w:rPr>
          <w:rFonts w:ascii="仿宋_GB2312" w:eastAsia="仿宋_GB2312" w:hAnsi="等线"/>
          <w:b/>
          <w:kern w:val="44"/>
          <w:sz w:val="28"/>
          <w:szCs w:val="28"/>
        </w:rPr>
        <w:tab/>
      </w:r>
      <w:r w:rsidRPr="008A1FBC">
        <w:rPr>
          <w:rFonts w:ascii="仿宋_GB2312" w:eastAsia="仿宋_GB2312" w:hAnsi="等线" w:hint="eastAsia"/>
          <w:b/>
          <w:kern w:val="44"/>
          <w:sz w:val="28"/>
          <w:szCs w:val="28"/>
        </w:rPr>
        <w:t>每套试卷均有倒计时，时间到系统会强制自动提交，主控或监考如何判断试卷已提交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kern w:val="44"/>
          <w:sz w:val="28"/>
          <w:szCs w:val="28"/>
        </w:rPr>
      </w:pP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答：重新登录后，该套试卷显示“已作答”。三套试卷全部完成的，管理机上才会记录该机“已作答”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b/>
          <w:kern w:val="44"/>
          <w:sz w:val="28"/>
          <w:szCs w:val="28"/>
        </w:rPr>
      </w:pPr>
      <w:r w:rsidRPr="008A1FBC">
        <w:rPr>
          <w:rFonts w:ascii="仿宋_GB2312" w:eastAsia="仿宋_GB2312" w:hAnsi="等线"/>
          <w:b/>
          <w:kern w:val="44"/>
          <w:sz w:val="28"/>
          <w:szCs w:val="28"/>
        </w:rPr>
        <w:t>9.</w:t>
      </w:r>
      <w:r w:rsidRPr="008A1FBC">
        <w:rPr>
          <w:rFonts w:ascii="仿宋_GB2312" w:eastAsia="仿宋_GB2312" w:hAnsi="等线"/>
          <w:b/>
          <w:kern w:val="44"/>
          <w:sz w:val="28"/>
          <w:szCs w:val="28"/>
        </w:rPr>
        <w:tab/>
      </w:r>
      <w:r w:rsidRPr="008A1FBC">
        <w:rPr>
          <w:rFonts w:ascii="仿宋_GB2312" w:eastAsia="仿宋_GB2312" w:hAnsi="等线" w:hint="eastAsia"/>
          <w:b/>
          <w:kern w:val="44"/>
          <w:sz w:val="28"/>
          <w:szCs w:val="28"/>
        </w:rPr>
        <w:t>强制提交时，提示“提交失败”的试卷怎么处理</w:t>
      </w:r>
    </w:p>
    <w:p w:rsidR="00E34957" w:rsidRPr="008A1FBC" w:rsidRDefault="00E34957" w:rsidP="008A1FBC">
      <w:pPr>
        <w:spacing w:line="520" w:lineRule="exact"/>
        <w:rPr>
          <w:rFonts w:ascii="仿宋_GB2312" w:eastAsia="仿宋_GB2312" w:hAnsi="等线"/>
          <w:color w:val="FF0000"/>
          <w:kern w:val="44"/>
          <w:sz w:val="28"/>
          <w:szCs w:val="28"/>
        </w:rPr>
      </w:pPr>
      <w:r w:rsidRPr="008A1FBC">
        <w:rPr>
          <w:rFonts w:ascii="仿宋_GB2312" w:eastAsia="仿宋_GB2312" w:hAnsi="等线" w:hint="eastAsia"/>
          <w:kern w:val="44"/>
          <w:sz w:val="28"/>
          <w:szCs w:val="28"/>
        </w:rPr>
        <w:t>答：请关闭浏览器重新登录或更换机器重新登录再试，如果还失败，则需要保持现场联系考试系统</w:t>
      </w:r>
      <w:bookmarkStart w:id="0" w:name="_GoBack"/>
      <w:bookmarkEnd w:id="0"/>
    </w:p>
    <w:sectPr w:rsidR="00E34957" w:rsidRPr="008A1FBC" w:rsidSect="002847FC">
      <w:footerReference w:type="default" r:id="rId7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957" w:rsidRDefault="00E34957" w:rsidP="00966972">
      <w:r>
        <w:separator/>
      </w:r>
    </w:p>
  </w:endnote>
  <w:endnote w:type="continuationSeparator" w:id="0">
    <w:p w:rsidR="00E34957" w:rsidRDefault="00E34957" w:rsidP="009669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华文新魏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µÈÏß Wester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957" w:rsidRDefault="00E34957">
    <w:pPr>
      <w:pStyle w:val="Footer"/>
      <w:jc w:val="center"/>
    </w:pP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  <w:r>
      <w:rPr>
        <w:lang w:val="zh-CN"/>
      </w:rPr>
      <w:t xml:space="preserve"> /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2</w:t>
    </w:r>
    <w:r>
      <w:rPr>
        <w:b/>
      </w:rPr>
      <w:fldChar w:fldCharType="end"/>
    </w:r>
  </w:p>
  <w:p w:rsidR="00E34957" w:rsidRPr="002847FC" w:rsidRDefault="00E34957" w:rsidP="002847F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957" w:rsidRDefault="00E34957" w:rsidP="00966972">
      <w:r>
        <w:separator/>
      </w:r>
    </w:p>
  </w:footnote>
  <w:footnote w:type="continuationSeparator" w:id="0">
    <w:p w:rsidR="00E34957" w:rsidRDefault="00E34957" w:rsidP="009669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51B1F"/>
    <w:multiLevelType w:val="hybridMultilevel"/>
    <w:tmpl w:val="553A1CAC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">
    <w:nsid w:val="36383943"/>
    <w:multiLevelType w:val="hybridMultilevel"/>
    <w:tmpl w:val="E56E4DEA"/>
    <w:lvl w:ilvl="0" w:tplc="04090011">
      <w:start w:val="1"/>
      <w:numFmt w:val="decimal"/>
      <w:lvlText w:val="%1)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2">
    <w:nsid w:val="543537AD"/>
    <w:multiLevelType w:val="hybridMultilevel"/>
    <w:tmpl w:val="3B3CD13A"/>
    <w:lvl w:ilvl="0" w:tplc="04090011">
      <w:start w:val="1"/>
      <w:numFmt w:val="decimal"/>
      <w:lvlText w:val="%1)"/>
      <w:lvlJc w:val="left"/>
      <w:pPr>
        <w:ind w:left="84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3">
    <w:nsid w:val="698F5239"/>
    <w:multiLevelType w:val="hybridMultilevel"/>
    <w:tmpl w:val="3C1E9DC6"/>
    <w:lvl w:ilvl="0" w:tplc="04090011">
      <w:start w:val="1"/>
      <w:numFmt w:val="decimal"/>
      <w:lvlText w:val="%1)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118B"/>
    <w:rsid w:val="00005B5E"/>
    <w:rsid w:val="000218C5"/>
    <w:rsid w:val="000A1895"/>
    <w:rsid w:val="000B3F8C"/>
    <w:rsid w:val="00117CD0"/>
    <w:rsid w:val="0017168D"/>
    <w:rsid w:val="001A3030"/>
    <w:rsid w:val="001D3E5B"/>
    <w:rsid w:val="0021130B"/>
    <w:rsid w:val="00232232"/>
    <w:rsid w:val="002669F7"/>
    <w:rsid w:val="002847FC"/>
    <w:rsid w:val="002909A3"/>
    <w:rsid w:val="002D3ABE"/>
    <w:rsid w:val="002E3BCF"/>
    <w:rsid w:val="002F4E8D"/>
    <w:rsid w:val="00354BDC"/>
    <w:rsid w:val="00370C1D"/>
    <w:rsid w:val="00381798"/>
    <w:rsid w:val="00394231"/>
    <w:rsid w:val="0039731F"/>
    <w:rsid w:val="003A1B5F"/>
    <w:rsid w:val="003A79E5"/>
    <w:rsid w:val="003B06E0"/>
    <w:rsid w:val="003B4B57"/>
    <w:rsid w:val="003F45DC"/>
    <w:rsid w:val="00406C17"/>
    <w:rsid w:val="004216E9"/>
    <w:rsid w:val="00481D32"/>
    <w:rsid w:val="004862FA"/>
    <w:rsid w:val="004925B3"/>
    <w:rsid w:val="004B376A"/>
    <w:rsid w:val="004C3DEB"/>
    <w:rsid w:val="0054118B"/>
    <w:rsid w:val="005456A1"/>
    <w:rsid w:val="005973F6"/>
    <w:rsid w:val="005A4595"/>
    <w:rsid w:val="005B346F"/>
    <w:rsid w:val="005D7DB3"/>
    <w:rsid w:val="005E45CB"/>
    <w:rsid w:val="00600416"/>
    <w:rsid w:val="006612E9"/>
    <w:rsid w:val="00665864"/>
    <w:rsid w:val="00677341"/>
    <w:rsid w:val="006A3CC7"/>
    <w:rsid w:val="006A5BC4"/>
    <w:rsid w:val="006A78FF"/>
    <w:rsid w:val="00700E56"/>
    <w:rsid w:val="00721002"/>
    <w:rsid w:val="00726D0A"/>
    <w:rsid w:val="007335AD"/>
    <w:rsid w:val="00734D9D"/>
    <w:rsid w:val="00785737"/>
    <w:rsid w:val="007A0B3F"/>
    <w:rsid w:val="007A6C4E"/>
    <w:rsid w:val="007B27FA"/>
    <w:rsid w:val="007D696B"/>
    <w:rsid w:val="00812D3A"/>
    <w:rsid w:val="0084452C"/>
    <w:rsid w:val="008446D9"/>
    <w:rsid w:val="0084515F"/>
    <w:rsid w:val="00890FD1"/>
    <w:rsid w:val="008A1FBC"/>
    <w:rsid w:val="00944B4B"/>
    <w:rsid w:val="00966972"/>
    <w:rsid w:val="00985B16"/>
    <w:rsid w:val="009F3E3B"/>
    <w:rsid w:val="00A15348"/>
    <w:rsid w:val="00A54977"/>
    <w:rsid w:val="00A932C0"/>
    <w:rsid w:val="00AA7432"/>
    <w:rsid w:val="00AB6881"/>
    <w:rsid w:val="00AF1B28"/>
    <w:rsid w:val="00B02C15"/>
    <w:rsid w:val="00B215B4"/>
    <w:rsid w:val="00B67CE2"/>
    <w:rsid w:val="00B7543D"/>
    <w:rsid w:val="00BA5C39"/>
    <w:rsid w:val="00BB6044"/>
    <w:rsid w:val="00BC4102"/>
    <w:rsid w:val="00BE68F3"/>
    <w:rsid w:val="00BF688B"/>
    <w:rsid w:val="00C00B09"/>
    <w:rsid w:val="00C039EE"/>
    <w:rsid w:val="00C23794"/>
    <w:rsid w:val="00C350E7"/>
    <w:rsid w:val="00C50977"/>
    <w:rsid w:val="00CC39D5"/>
    <w:rsid w:val="00CC6049"/>
    <w:rsid w:val="00CD31FC"/>
    <w:rsid w:val="00CF5F89"/>
    <w:rsid w:val="00D21667"/>
    <w:rsid w:val="00D223AE"/>
    <w:rsid w:val="00D32E41"/>
    <w:rsid w:val="00D415FC"/>
    <w:rsid w:val="00D801A9"/>
    <w:rsid w:val="00DA7DCE"/>
    <w:rsid w:val="00DB617A"/>
    <w:rsid w:val="00DD4FE4"/>
    <w:rsid w:val="00DD5F44"/>
    <w:rsid w:val="00DF56A9"/>
    <w:rsid w:val="00E01668"/>
    <w:rsid w:val="00E11FBD"/>
    <w:rsid w:val="00E17A6C"/>
    <w:rsid w:val="00E34957"/>
    <w:rsid w:val="00E62FB9"/>
    <w:rsid w:val="00E839FF"/>
    <w:rsid w:val="00E911BD"/>
    <w:rsid w:val="00E924CF"/>
    <w:rsid w:val="00EB5C36"/>
    <w:rsid w:val="00EE096E"/>
    <w:rsid w:val="00F03C9B"/>
    <w:rsid w:val="00F059D1"/>
    <w:rsid w:val="00F2418E"/>
    <w:rsid w:val="00F5229E"/>
    <w:rsid w:val="00F53EB3"/>
    <w:rsid w:val="00F57306"/>
    <w:rsid w:val="00F702F9"/>
    <w:rsid w:val="00F83577"/>
    <w:rsid w:val="00F856D4"/>
    <w:rsid w:val="00FA07EB"/>
    <w:rsid w:val="00FA522B"/>
    <w:rsid w:val="00FB42B1"/>
    <w:rsid w:val="00FD0DF7"/>
    <w:rsid w:val="00FD5E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22B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9"/>
    <w:qFormat/>
    <w:rsid w:val="005411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4118B"/>
    <w:rPr>
      <w:rFonts w:cs="Times New Roman"/>
      <w:b/>
      <w:bCs/>
      <w:kern w:val="44"/>
      <w:sz w:val="44"/>
      <w:szCs w:val="44"/>
    </w:rPr>
  </w:style>
  <w:style w:type="paragraph" w:styleId="Header">
    <w:name w:val="header"/>
    <w:basedOn w:val="Normal"/>
    <w:link w:val="HeaderChar"/>
    <w:uiPriority w:val="99"/>
    <w:rsid w:val="009669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66972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9669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66972"/>
    <w:rPr>
      <w:rFonts w:cs="Times New Roman"/>
      <w:sz w:val="18"/>
      <w:szCs w:val="18"/>
    </w:rPr>
  </w:style>
  <w:style w:type="paragraph" w:styleId="ListParagraph">
    <w:name w:val="List Paragraph"/>
    <w:basedOn w:val="Normal"/>
    <w:uiPriority w:val="99"/>
    <w:qFormat/>
    <w:rsid w:val="00721002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rsid w:val="0078573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85737"/>
    <w:rPr>
      <w:rFonts w:cs="Times New Roman"/>
      <w:sz w:val="18"/>
      <w:szCs w:val="18"/>
    </w:rPr>
  </w:style>
  <w:style w:type="table" w:styleId="TableGrid">
    <w:name w:val="Table Grid"/>
    <w:basedOn w:val="TableNormal"/>
    <w:uiPriority w:val="99"/>
    <w:rsid w:val="0021130B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16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2</Pages>
  <Words>183</Words>
  <Characters>1048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shiguo.zhang</dc:creator>
  <cp:keywords/>
  <dc:description/>
  <cp:lastModifiedBy>Jack</cp:lastModifiedBy>
  <cp:revision>5</cp:revision>
  <cp:lastPrinted>2015-10-22T02:46:00Z</cp:lastPrinted>
  <dcterms:created xsi:type="dcterms:W3CDTF">2015-10-22T07:38:00Z</dcterms:created>
  <dcterms:modified xsi:type="dcterms:W3CDTF">2015-10-23T07:38:00Z</dcterms:modified>
</cp:coreProperties>
</file>